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024" w:rsidRPr="00304E1F" w:rsidRDefault="00632024" w:rsidP="00B20532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bCs/>
          <w:color w:val="000000"/>
          <w:sz w:val="18"/>
          <w:szCs w:val="18"/>
        </w:rPr>
        <w:t>ANEXO 1</w:t>
      </w:r>
    </w:p>
    <w:p w:rsidR="00632024" w:rsidRPr="00304E1F" w:rsidRDefault="00632024" w:rsidP="00B2053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bCs/>
          <w:color w:val="000000"/>
          <w:sz w:val="18"/>
          <w:szCs w:val="18"/>
        </w:rPr>
        <w:t>CARTA DE PRESENTACIÓN</w:t>
      </w:r>
    </w:p>
    <w:p w:rsidR="00632024" w:rsidRPr="00304E1F" w:rsidRDefault="00632024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Señor:</w:t>
      </w:r>
    </w:p>
    <w:p w:rsidR="00632024" w:rsidRPr="00304E1F" w:rsidRDefault="00632024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color w:val="000000"/>
          <w:sz w:val="18"/>
          <w:szCs w:val="18"/>
        </w:rPr>
      </w:pPr>
      <w:r w:rsidRPr="00304E1F">
        <w:rPr>
          <w:rFonts w:ascii="Arial Narrow" w:hAnsi="Arial Narrow" w:cs="Arial"/>
          <w:b/>
          <w:color w:val="000000"/>
          <w:sz w:val="18"/>
          <w:szCs w:val="18"/>
        </w:rPr>
        <w:t>REPRESENTANTE LEGAL</w:t>
      </w:r>
    </w:p>
    <w:p w:rsidR="00632024" w:rsidRPr="00304E1F" w:rsidRDefault="00632024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  <w:color w:val="000000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Empresa Social del Estado Hospital Universitario de la Samaritana</w:t>
      </w:r>
    </w:p>
    <w:p w:rsidR="00632024" w:rsidRPr="00304E1F" w:rsidRDefault="00632024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>
        <w:rPr>
          <w:rFonts w:ascii="Arial Narrow" w:hAnsi="Arial Narrow" w:cs="Arial"/>
          <w:color w:val="000000"/>
          <w:sz w:val="18"/>
          <w:szCs w:val="18"/>
        </w:rPr>
        <w:t>Carrera 8 No. 0-29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Sur</w:t>
      </w:r>
    </w:p>
    <w:p w:rsidR="00632024" w:rsidRPr="00304E1F" w:rsidRDefault="00632024" w:rsidP="00B2053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Bogotá, D.C.</w:t>
      </w:r>
    </w:p>
    <w:p w:rsidR="00632024" w:rsidRDefault="00632024" w:rsidP="00BF1502">
      <w:pPr>
        <w:spacing w:after="0" w:line="240" w:lineRule="auto"/>
        <w:jc w:val="both"/>
        <w:rPr>
          <w:rFonts w:ascii="Arial Narrow" w:hAnsi="Arial Narrow" w:cs="Arial"/>
          <w:color w:val="000000"/>
          <w:sz w:val="18"/>
          <w:szCs w:val="18"/>
        </w:rPr>
      </w:pPr>
    </w:p>
    <w:p w:rsidR="00632024" w:rsidRPr="006A1A59" w:rsidRDefault="00632024" w:rsidP="00BF1502">
      <w:pPr>
        <w:spacing w:after="0" w:line="240" w:lineRule="auto"/>
        <w:jc w:val="both"/>
        <w:rPr>
          <w:rFonts w:ascii="Arial Narrow" w:hAnsi="Arial Narrow" w:cs="Arial"/>
          <w:b/>
          <w:bCs/>
          <w:color w:val="000000"/>
          <w:sz w:val="20"/>
          <w:szCs w:val="20"/>
          <w:lang w:val="es-ES" w:eastAsia="es-ES"/>
        </w:rPr>
      </w:pPr>
      <w:r w:rsidRPr="00841376">
        <w:rPr>
          <w:rFonts w:ascii="Arial Narrow" w:hAnsi="Arial Narrow" w:cs="Arial"/>
          <w:b/>
          <w:bCs/>
          <w:color w:val="000000"/>
          <w:sz w:val="16"/>
          <w:szCs w:val="16"/>
        </w:rPr>
        <w:t>Ref.</w:t>
      </w:r>
      <w:r w:rsidRPr="00841376">
        <w:rPr>
          <w:sz w:val="16"/>
          <w:szCs w:val="16"/>
        </w:rPr>
        <w:t xml:space="preserve"> </w:t>
      </w:r>
      <w:r w:rsidRPr="006A1A59">
        <w:rPr>
          <w:rFonts w:ascii="Arial Narrow" w:hAnsi="Arial Narrow" w:cs="Arial"/>
          <w:b/>
          <w:bCs/>
          <w:color w:val="000000"/>
          <w:sz w:val="20"/>
          <w:szCs w:val="20"/>
          <w:lang w:val="es-ES" w:eastAsia="es-ES"/>
        </w:rPr>
        <w:t>ADQUISICION DE SOPORTE PARA EL SISTEMA DINAMICA GERENCIAL HOSPITALARIA VERSION .NET PARA SQL SERVER PARA LA E.S.E. HOSPITAL UNIVERSITARIO DE LA SAMARITANA.</w:t>
      </w:r>
    </w:p>
    <w:p w:rsidR="00632024" w:rsidRPr="00842C04" w:rsidRDefault="00632024" w:rsidP="00BF150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632024" w:rsidRPr="00BF1502" w:rsidRDefault="00632024" w:rsidP="00BF1502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3C2A8C">
        <w:rPr>
          <w:rFonts w:ascii="Arial Narrow" w:hAnsi="Arial Narrow" w:cs="Arial"/>
          <w:sz w:val="18"/>
          <w:szCs w:val="18"/>
        </w:rPr>
        <w:t>EL suscrito, obrando en representación de _________________________________________________________y de acuerdo con las reglas que contienen los pliegos de condiciones  y el Estatuto de Contratación de la EMPRESA SOCIAL DEL ESTADO HOSPITAL UNIVERSITARIO DE LA SAMARITANA, de manera atenta me permito presentar propuesta para la</w:t>
      </w:r>
      <w:r>
        <w:rPr>
          <w:rFonts w:ascii="Arial Narrow" w:hAnsi="Arial Narrow" w:cs="Arial"/>
          <w:sz w:val="18"/>
          <w:szCs w:val="18"/>
        </w:rPr>
        <w:t xml:space="preserve"> </w:t>
      </w:r>
      <w:r w:rsidRPr="006A1A59">
        <w:rPr>
          <w:rFonts w:ascii="Arial Narrow" w:hAnsi="Arial Narrow" w:cs="Arial"/>
          <w:b/>
          <w:bCs/>
          <w:color w:val="000000"/>
          <w:sz w:val="20"/>
          <w:szCs w:val="20"/>
          <w:lang w:val="es-ES" w:eastAsia="es-ES"/>
        </w:rPr>
        <w:t>ADQUISICION DE SOPORTE PARA EL SISTEMA DINAMICA GERENCIAL HOSPITALARIA VERSION .NET PARA SQL SERVER PARA LA E.S.E. HOSPITAL UNIVERSITARIO DE LA SAMARITANA</w:t>
      </w:r>
      <w:r>
        <w:rPr>
          <w:rFonts w:ascii="Arial Narrow" w:hAnsi="Arial Narrow" w:cs="Arial"/>
          <w:b/>
          <w:sz w:val="18"/>
          <w:szCs w:val="18"/>
        </w:rPr>
        <w:t xml:space="preserve">. </w:t>
      </w:r>
      <w:r w:rsidRPr="003C2A8C">
        <w:rPr>
          <w:rFonts w:ascii="Arial Narrow" w:hAnsi="Arial Narrow" w:cs="Arial"/>
          <w:sz w:val="18"/>
          <w:szCs w:val="18"/>
        </w:rPr>
        <w:t>El tiempo</w:t>
      </w:r>
      <w:r>
        <w:rPr>
          <w:rFonts w:ascii="Arial Narrow" w:hAnsi="Arial Narrow" w:cs="Arial"/>
          <w:sz w:val="18"/>
          <w:szCs w:val="18"/>
        </w:rPr>
        <w:t xml:space="preserve"> de contratación para la entrega de productos, bienes, suministros y/o servicios</w:t>
      </w:r>
      <w:r w:rsidRPr="003C2A8C">
        <w:rPr>
          <w:rFonts w:ascii="Arial Narrow" w:hAnsi="Arial Narrow" w:cs="Arial"/>
          <w:sz w:val="18"/>
          <w:szCs w:val="18"/>
        </w:rPr>
        <w:t xml:space="preserve"> </w:t>
      </w:r>
      <w:r>
        <w:rPr>
          <w:rFonts w:ascii="Arial Narrow" w:hAnsi="Arial Narrow" w:cs="Arial"/>
          <w:color w:val="000000"/>
          <w:sz w:val="18"/>
          <w:szCs w:val="18"/>
          <w:lang w:val="es-ES" w:eastAsia="es-ES"/>
        </w:rPr>
        <w:t xml:space="preserve">será por 2 meses a partir del 1 de noviembre de </w:t>
      </w:r>
      <w:smartTag w:uri="urn:schemas-microsoft-com:office:smarttags" w:element="metricconverter">
        <w:smartTagPr>
          <w:attr w:name="ProductID" w:val="2017 a"/>
        </w:smartTagPr>
        <w:r>
          <w:rPr>
            <w:rFonts w:ascii="Arial Narrow" w:hAnsi="Arial Narrow" w:cs="Arial"/>
            <w:color w:val="000000"/>
            <w:sz w:val="18"/>
            <w:szCs w:val="18"/>
            <w:lang w:val="es-ES" w:eastAsia="es-ES"/>
          </w:rPr>
          <w:t>2017 a</w:t>
        </w:r>
      </w:smartTag>
      <w:r>
        <w:rPr>
          <w:rFonts w:ascii="Arial Narrow" w:hAnsi="Arial Narrow" w:cs="Arial"/>
          <w:color w:val="000000"/>
          <w:sz w:val="18"/>
          <w:szCs w:val="18"/>
          <w:lang w:val="es-ES" w:eastAsia="es-ES"/>
        </w:rPr>
        <w:t xml:space="preserve"> la firma del acta de inicio</w:t>
      </w:r>
      <w:r w:rsidRPr="003C2A8C">
        <w:rPr>
          <w:rFonts w:ascii="Arial Narrow" w:hAnsi="Arial Narrow" w:cs="Arial"/>
          <w:sz w:val="18"/>
          <w:szCs w:val="18"/>
        </w:rPr>
        <w:t xml:space="preserve">, lugar </w:t>
      </w:r>
      <w:r>
        <w:rPr>
          <w:rFonts w:ascii="Arial Narrow" w:hAnsi="Arial Narrow" w:cs="Arial"/>
          <w:sz w:val="18"/>
          <w:szCs w:val="18"/>
        </w:rPr>
        <w:t xml:space="preserve"> E.S.E. </w:t>
      </w:r>
      <w:r w:rsidRPr="003C2A8C">
        <w:rPr>
          <w:rFonts w:ascii="Arial Narrow" w:hAnsi="Arial Narrow" w:cs="Arial"/>
          <w:sz w:val="18"/>
          <w:szCs w:val="18"/>
        </w:rPr>
        <w:t>Hospital Universitario de la</w:t>
      </w:r>
      <w:r>
        <w:rPr>
          <w:rFonts w:ascii="Arial Narrow" w:hAnsi="Arial Narrow" w:cs="Arial"/>
          <w:sz w:val="18"/>
          <w:szCs w:val="18"/>
        </w:rPr>
        <w:t xml:space="preserve"> Samaritana </w:t>
      </w:r>
      <w:r w:rsidRPr="003C2A8C">
        <w:rPr>
          <w:rFonts w:ascii="Arial Narrow" w:hAnsi="Arial Narrow" w:cs="Arial"/>
          <w:sz w:val="18"/>
          <w:szCs w:val="18"/>
        </w:rPr>
        <w:t>Bogotá</w:t>
      </w:r>
      <w:r>
        <w:rPr>
          <w:rFonts w:ascii="Arial Narrow" w:hAnsi="Arial Narrow" w:cs="Arial"/>
          <w:b/>
          <w:sz w:val="18"/>
          <w:szCs w:val="18"/>
        </w:rPr>
        <w:t>,</w:t>
      </w:r>
      <w:r>
        <w:rPr>
          <w:rFonts w:ascii="Arial Narrow" w:hAnsi="Arial Narrow" w:cs="Arial"/>
          <w:sz w:val="18"/>
          <w:szCs w:val="18"/>
        </w:rPr>
        <w:t xml:space="preserve"> d</w:t>
      </w:r>
      <w:r w:rsidRPr="003C2A8C">
        <w:rPr>
          <w:rFonts w:ascii="Arial Narrow" w:hAnsi="Arial Narrow" w:cs="Arial"/>
          <w:sz w:val="18"/>
          <w:szCs w:val="18"/>
        </w:rPr>
        <w:t>e acuerdo al objeto de la invitación en la  EMPRESA SOCIAL DEL ESTADO HOSPITAL UNIVERSITARIO DE LA SAMARITANA, y en caso que me sea adjudicado el contrato, me comprometo a ejecutar el objeto contractual en la forma y especificaciones determinadas en los pliegos de condiciones  y sus anexos, como lo ofrecido en la presente propuesta y a cumplir con todas las obligaciones que surjan de esta Invitación a cotizar y del contrato.</w:t>
      </w:r>
    </w:p>
    <w:p w:rsidR="00632024" w:rsidRDefault="00632024" w:rsidP="00B20532">
      <w:pPr>
        <w:jc w:val="both"/>
        <w:rPr>
          <w:rFonts w:ascii="Arial Narrow" w:hAnsi="Arial Narrow" w:cs="Arial"/>
          <w:sz w:val="18"/>
          <w:szCs w:val="18"/>
        </w:rPr>
      </w:pPr>
    </w:p>
    <w:p w:rsidR="00632024" w:rsidRPr="00304E1F" w:rsidRDefault="00632024" w:rsidP="00B20532">
      <w:pPr>
        <w:jc w:val="both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Expresamente manifiesto que:</w:t>
      </w:r>
    </w:p>
    <w:p w:rsidR="00632024" w:rsidRPr="00304E1F" w:rsidRDefault="00632024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 estamos incursos en causal alguna de inhabilidad o incompatibilidad según lo previsto por la Constitución Política, la ley y el Estatuto Contractual de la EMPRESA SOCIAL DEL ESTADO HOSPITAL UNIVERSITARIO DE LA SAMARITANA.</w:t>
      </w:r>
    </w:p>
    <w:p w:rsidR="00632024" w:rsidRPr="00304E1F" w:rsidRDefault="00632024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Como representante legal tengo capacidad legal y estoy facultado para presentar esta propuesta.</w:t>
      </w:r>
    </w:p>
    <w:p w:rsidR="00632024" w:rsidRPr="00304E1F" w:rsidRDefault="00632024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La información suministrada es veraz y no fija condiciones económicas artificialmente bajas con el propósito de obtener la adjudicación del contrato.</w:t>
      </w:r>
    </w:p>
    <w:p w:rsidR="00632024" w:rsidRPr="00304E1F" w:rsidRDefault="00632024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Hemos estudiado los pliegos y declaramos expresamente nuestra conformidad con dicha documentación y el sometimiento a la misma para presentar nuestra propuesta.</w:t>
      </w:r>
    </w:p>
    <w:p w:rsidR="00632024" w:rsidRPr="00304E1F" w:rsidRDefault="00632024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condiciones y demás requisitos contenidos en los pliegos de condiciones.</w:t>
      </w:r>
    </w:p>
    <w:p w:rsidR="00632024" w:rsidRPr="00304E1F" w:rsidRDefault="00632024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Declaramos que asumimos toda la responsabilidad por cualquier error u omisión cometido en la preparación y presentación de la propuesta y por los compromisos adquiridos con la </w:t>
      </w:r>
      <w:r w:rsidRPr="00304E1F">
        <w:rPr>
          <w:rFonts w:ascii="Arial Narrow" w:hAnsi="Arial Narrow" w:cs="Arial"/>
          <w:b/>
          <w:color w:val="000000"/>
          <w:sz w:val="18"/>
          <w:szCs w:val="18"/>
        </w:rPr>
        <w:t>EMPRESA SOCIAL DEL ESTADO HOSPITAL UNIVERSITARIO DE LA SAMARITANA</w:t>
      </w: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y con terceros, derivada de ella.</w:t>
      </w:r>
    </w:p>
    <w:p w:rsidR="00632024" w:rsidRPr="00304E1F" w:rsidRDefault="00632024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Nos comprometemos a mantener esta oferta por un período de noventa (90) días contados a partir de la fecha del cierre del proceso de selección o del vencimiento de sus prórrogas si las hubiere.</w:t>
      </w:r>
    </w:p>
    <w:p w:rsidR="00632024" w:rsidRPr="00304E1F" w:rsidRDefault="00632024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Aceptamos las responsabilidades y obligaciones relacionadas con la entrega de la oferta y en caso de ser seleccionados, suscribiremos y legalizaremos el contrato en los plazos definidos en el cronograma del proceso de selección.</w:t>
      </w:r>
    </w:p>
    <w:p w:rsidR="00632024" w:rsidRPr="00304E1F" w:rsidRDefault="00632024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 xml:space="preserve">Que el original de la propuesta consta de </w:t>
      </w:r>
      <w:bookmarkStart w:id="0" w:name="Texto27"/>
      <w:r w:rsidRPr="00304E1F">
        <w:rPr>
          <w:rFonts w:ascii="Arial Narrow" w:hAnsi="Arial Narrow" w:cs="Arial"/>
          <w:color w:val="000000"/>
          <w:sz w:val="18"/>
          <w:szCs w:val="18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304E1F">
        <w:rPr>
          <w:rFonts w:ascii="Arial Narrow" w:hAnsi="Arial Narrow" w:cs="Arial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 w:cs="Arial"/>
          <w:color w:val="000000"/>
          <w:sz w:val="18"/>
          <w:szCs w:val="18"/>
        </w:rPr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separate"/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" w:hAnsi="Arial" w:cs="Arial"/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 w:cs="Arial"/>
          <w:color w:val="000000"/>
          <w:sz w:val="18"/>
          <w:szCs w:val="18"/>
        </w:rPr>
        <w:fldChar w:fldCharType="end"/>
      </w:r>
      <w:bookmarkEnd w:id="0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 (</w:t>
      </w:r>
      <w:bookmarkStart w:id="1" w:name="Texto26"/>
      <w:r w:rsidRPr="00304E1F">
        <w:rPr>
          <w:rFonts w:ascii="Arial Narrow" w:hAnsi="Arial Narrow"/>
          <w:color w:val="000000"/>
          <w:sz w:val="18"/>
          <w:szCs w:val="18"/>
        </w:rPr>
        <w:fldChar w:fldCharType="begin">
          <w:ffData>
            <w:name w:val="Texto26"/>
            <w:enabled/>
            <w:calcOnExit w:val="0"/>
            <w:textInput/>
          </w:ffData>
        </w:fldChar>
      </w:r>
      <w:r w:rsidRPr="00304E1F">
        <w:rPr>
          <w:rFonts w:ascii="Arial Narrow" w:hAnsi="Arial Narrow"/>
          <w:color w:val="000000"/>
          <w:sz w:val="18"/>
          <w:szCs w:val="18"/>
        </w:rPr>
        <w:instrText xml:space="preserve"> FORMTEXT </w:instrText>
      </w:r>
      <w:r w:rsidRPr="00304E1F">
        <w:rPr>
          <w:rFonts w:ascii="Arial Narrow" w:hAnsi="Arial Narrow"/>
          <w:color w:val="000000"/>
          <w:sz w:val="18"/>
          <w:szCs w:val="18"/>
        </w:rPr>
      </w:r>
      <w:r w:rsidRPr="00304E1F">
        <w:rPr>
          <w:rFonts w:ascii="Arial Narrow" w:hAnsi="Arial Narrow"/>
          <w:color w:val="000000"/>
          <w:sz w:val="18"/>
          <w:szCs w:val="18"/>
        </w:rPr>
        <w:fldChar w:fldCharType="separate"/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noProof/>
          <w:color w:val="000000"/>
          <w:sz w:val="18"/>
          <w:szCs w:val="18"/>
        </w:rPr>
        <w:t> </w:t>
      </w:r>
      <w:r w:rsidRPr="00304E1F">
        <w:rPr>
          <w:rFonts w:ascii="Arial Narrow" w:hAnsi="Arial Narrow"/>
          <w:color w:val="000000"/>
          <w:sz w:val="18"/>
          <w:szCs w:val="18"/>
        </w:rPr>
        <w:fldChar w:fldCharType="end"/>
      </w:r>
      <w:bookmarkEnd w:id="1"/>
      <w:r w:rsidRPr="00304E1F">
        <w:rPr>
          <w:rFonts w:ascii="Arial Narrow" w:hAnsi="Arial Narrow" w:cs="Arial"/>
          <w:color w:val="000000"/>
          <w:sz w:val="18"/>
          <w:szCs w:val="18"/>
        </w:rPr>
        <w:t xml:space="preserve">) folios, debidamente numerados. </w:t>
      </w:r>
    </w:p>
    <w:p w:rsidR="00632024" w:rsidRPr="00304E1F" w:rsidRDefault="00632024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Me comprometo a actuar de buena fe en todo el proceso de selección y pos selección.</w:t>
      </w:r>
    </w:p>
    <w:p w:rsidR="00632024" w:rsidRPr="00304E1F" w:rsidRDefault="00632024" w:rsidP="00B20532">
      <w:pPr>
        <w:pStyle w:val="ListParagraph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TimesNewRoman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Suministro la siguiente información para efectos de notificar o comunicar todos los actos que la EMPRESA SOCIAL DEL ESTADO HOSPITAL UNIVERSITARIO DE LA SAMARITANA, deba o considere necesario efectuar durante el curso de la presente invitación.</w:t>
      </w:r>
    </w:p>
    <w:p w:rsidR="00632024" w:rsidRPr="00304E1F" w:rsidRDefault="00632024" w:rsidP="00B20532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 xml:space="preserve">Dirección para notificación DIRECCIÓN – TELÉFONO –E-MAIL </w:t>
      </w:r>
    </w:p>
    <w:p w:rsidR="00632024" w:rsidRPr="00304E1F" w:rsidRDefault="00632024" w:rsidP="00B20532">
      <w:pPr>
        <w:widowControl w:val="0"/>
        <w:autoSpaceDE w:val="0"/>
        <w:autoSpaceDN w:val="0"/>
        <w:adjustRightInd w:val="0"/>
        <w:rPr>
          <w:rFonts w:ascii="Arial Narrow" w:hAnsi="Arial Narrow" w:cs="Arial"/>
          <w:sz w:val="18"/>
          <w:szCs w:val="18"/>
        </w:rPr>
      </w:pPr>
      <w:r w:rsidRPr="00304E1F">
        <w:rPr>
          <w:rFonts w:ascii="Arial Narrow" w:hAnsi="Arial Narrow" w:cs="Arial"/>
          <w:sz w:val="18"/>
          <w:szCs w:val="18"/>
        </w:rPr>
        <w:t>______________________________________________________________</w:t>
      </w:r>
    </w:p>
    <w:p w:rsidR="00632024" w:rsidRPr="00304E1F" w:rsidRDefault="00632024" w:rsidP="00B20532">
      <w:pPr>
        <w:autoSpaceDE w:val="0"/>
        <w:autoSpaceDN w:val="0"/>
        <w:adjustRightInd w:val="0"/>
        <w:jc w:val="center"/>
        <w:rPr>
          <w:rFonts w:ascii="Arial Narrow" w:hAnsi="Arial Narrow" w:cs="Arial"/>
          <w:color w:val="000000"/>
          <w:sz w:val="18"/>
          <w:szCs w:val="18"/>
        </w:rPr>
      </w:pPr>
      <w:r w:rsidRPr="00304E1F">
        <w:rPr>
          <w:rFonts w:ascii="Arial Narrow" w:hAnsi="Arial Narrow" w:cs="Arial"/>
          <w:color w:val="000000"/>
          <w:sz w:val="18"/>
          <w:szCs w:val="18"/>
        </w:rPr>
        <w:t>(Nombre y firma del Representante Legal)</w:t>
      </w:r>
    </w:p>
    <w:p w:rsidR="00632024" w:rsidRPr="00AA6245" w:rsidRDefault="00632024" w:rsidP="00AA6245">
      <w:pPr>
        <w:autoSpaceDE w:val="0"/>
        <w:autoSpaceDN w:val="0"/>
        <w:adjustRightInd w:val="0"/>
        <w:jc w:val="both"/>
        <w:rPr>
          <w:rFonts w:ascii="Arial Narrow" w:hAnsi="Arial Narrow"/>
          <w:sz w:val="18"/>
          <w:szCs w:val="18"/>
        </w:rPr>
      </w:pPr>
      <w:r w:rsidRPr="00304E1F">
        <w:rPr>
          <w:rFonts w:ascii="Arial Narrow" w:hAnsi="Arial Narrow" w:cs="Arial"/>
          <w:bCs/>
          <w:color w:val="000000"/>
          <w:sz w:val="18"/>
          <w:szCs w:val="18"/>
        </w:rPr>
        <w:t>NOTA</w:t>
      </w:r>
      <w:r w:rsidRPr="00304E1F">
        <w:rPr>
          <w:rFonts w:ascii="Arial Narrow" w:hAnsi="Arial Narrow" w:cs="Arial"/>
          <w:color w:val="000000"/>
          <w:sz w:val="18"/>
          <w:szCs w:val="18"/>
        </w:rPr>
        <w:t>: LA FIRMA DE UNA PERSONA DIFERENTE AL REPRESENTANTE LEGAL O QUIEN HAYA DELEGADO O SU APODERADO, O LA AUSENCIA DE FIRMA, DARÁN LUGAR A QUE LA OFERTA SEA RECHAZADA.</w:t>
      </w:r>
    </w:p>
    <w:sectPr w:rsidR="00632024" w:rsidRPr="00AA6245" w:rsidSect="00F57917">
      <w:headerReference w:type="default" r:id="rId7"/>
      <w:footerReference w:type="default" r:id="rId8"/>
      <w:pgSz w:w="12240" w:h="15840"/>
      <w:pgMar w:top="1440" w:right="1080" w:bottom="1440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024" w:rsidRDefault="00632024">
      <w:pPr>
        <w:spacing w:after="0" w:line="240" w:lineRule="auto"/>
      </w:pPr>
      <w:r>
        <w:separator/>
      </w:r>
    </w:p>
  </w:endnote>
  <w:endnote w:type="continuationSeparator" w:id="0">
    <w:p w:rsidR="00632024" w:rsidRDefault="00632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0A0"/>
    </w:tblPr>
    <w:tblGrid>
      <w:gridCol w:w="6189"/>
      <w:gridCol w:w="1224"/>
    </w:tblGrid>
    <w:tr w:rsidR="00632024" w:rsidRPr="00A64A2B">
      <w:trPr>
        <w:jc w:val="center"/>
      </w:trPr>
      <w:tc>
        <w:tcPr>
          <w:tcW w:w="0" w:type="auto"/>
        </w:tcPr>
        <w:p w:rsidR="00632024" w:rsidRPr="00B20532" w:rsidRDefault="00632024" w:rsidP="0090105C">
          <w:pPr>
            <w:pStyle w:val="Footer"/>
            <w:jc w:val="right"/>
          </w:pPr>
          <w:r w:rsidRPr="00A64A2B">
            <w:t>Carrera 8 No. 0 –</w:t>
          </w:r>
          <w:r>
            <w:t xml:space="preserve"> 29</w:t>
          </w:r>
          <w:r w:rsidRPr="00A64A2B">
            <w:t xml:space="preserve"> Sur. </w:t>
          </w:r>
          <w:r w:rsidRPr="00B20532">
            <w:t xml:space="preserve">Tels. 4077075 Ext. 10711 </w:t>
          </w:r>
          <w:hyperlink r:id="rId1" w:history="1">
            <w:r w:rsidRPr="00B20532">
              <w:rPr>
                <w:rStyle w:val="Hyperlink"/>
              </w:rPr>
              <w:t>www.hus.org.co</w:t>
            </w:r>
          </w:hyperlink>
        </w:p>
        <w:p w:rsidR="00632024" w:rsidRPr="00A64A2B" w:rsidRDefault="00632024" w:rsidP="0090105C">
          <w:pPr>
            <w:pStyle w:val="Footer"/>
            <w:jc w:val="center"/>
          </w:pPr>
          <w:r w:rsidRPr="00A64A2B">
            <w:t>“Unidos por tu Bienestar”</w:t>
          </w:r>
        </w:p>
      </w:tc>
      <w:tc>
        <w:tcPr>
          <w:tcW w:w="0" w:type="auto"/>
        </w:tcPr>
        <w:p w:rsidR="00632024" w:rsidRPr="00A64A2B" w:rsidRDefault="00632024">
          <w:pPr>
            <w:pStyle w:val="Footer"/>
            <w:jc w:val="right"/>
          </w:pPr>
          <w:r>
            <w:rPr>
              <w:noProof/>
              <w:lang w:eastAsia="es-C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8" type="#_x0000_t75" style="width:50.25pt;height:32.25pt;visibility:visible">
                <v:imagedata r:id="rId2" o:title=""/>
              </v:shape>
            </w:pict>
          </w:r>
        </w:p>
      </w:tc>
    </w:tr>
  </w:tbl>
  <w:p w:rsidR="00632024" w:rsidRPr="00DA19E1" w:rsidRDefault="00632024" w:rsidP="0090105C"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024" w:rsidRDefault="00632024">
      <w:pPr>
        <w:spacing w:after="0" w:line="240" w:lineRule="auto"/>
      </w:pPr>
      <w:r>
        <w:separator/>
      </w:r>
    </w:p>
  </w:footnote>
  <w:footnote w:type="continuationSeparator" w:id="0">
    <w:p w:rsidR="00632024" w:rsidRDefault="006320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024" w:rsidRDefault="00632024" w:rsidP="0090105C">
    <w:pPr>
      <w:pStyle w:val="Header"/>
    </w:pPr>
    <w:r>
      <w:t xml:space="preserve">                                                                                                                   </w:t>
    </w: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153pt;height:28.5pt;visibility:visible">
          <v:imagedata r:id="rId1" o:title="" croptop="10377f" cropbottom="16906f" cropleft="9343f" cropright="11264f"/>
        </v:shape>
      </w:pict>
    </w:r>
  </w:p>
  <w:p w:rsidR="00632024" w:rsidRPr="00FD0B14" w:rsidRDefault="00632024" w:rsidP="0090105C">
    <w:pPr>
      <w:pStyle w:val="Header"/>
      <w:jc w:val="right"/>
      <w:rPr>
        <w:rFonts w:ascii="Times New Roman" w:hAnsi="Times New Roman"/>
        <w:b/>
        <w:i/>
        <w:sz w:val="18"/>
        <w:szCs w:val="18"/>
      </w:rPr>
    </w:pPr>
    <w:r>
      <w:rPr>
        <w:rFonts w:ascii="Times New Roman" w:hAnsi="Times New Roman"/>
        <w:b/>
        <w:i/>
        <w:sz w:val="18"/>
        <w:szCs w:val="18"/>
      </w:rPr>
      <w:t xml:space="preserve">                                                                                                     Subdirección de Bienes, Compras y Suministros             </w:t>
    </w:r>
  </w:p>
  <w:tbl>
    <w:tblPr>
      <w:tblW w:w="1634" w:type="dxa"/>
      <w:tblInd w:w="73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34"/>
    </w:tblGrid>
    <w:tr w:rsidR="00632024" w:rsidRPr="007C68B0">
      <w:trPr>
        <w:trHeight w:val="320"/>
      </w:trPr>
      <w:tc>
        <w:tcPr>
          <w:tcW w:w="1634" w:type="dxa"/>
          <w:vAlign w:val="center"/>
        </w:tcPr>
        <w:p w:rsidR="00632024" w:rsidRPr="00E328F8" w:rsidRDefault="00632024" w:rsidP="0090105C">
          <w:pPr>
            <w:pStyle w:val="Header"/>
            <w:tabs>
              <w:tab w:val="clear" w:pos="4419"/>
              <w:tab w:val="clear" w:pos="8838"/>
            </w:tabs>
            <w:jc w:val="center"/>
            <w:rPr>
              <w:rFonts w:ascii="Times New Roman" w:hAnsi="Times New Roman"/>
              <w:b/>
              <w:sz w:val="18"/>
              <w:szCs w:val="18"/>
            </w:rPr>
          </w:pPr>
          <w:r w:rsidRPr="00E328F8">
            <w:rPr>
              <w:rFonts w:ascii="Times New Roman" w:hAnsi="Times New Roman"/>
              <w:b/>
              <w:sz w:val="18"/>
              <w:szCs w:val="18"/>
            </w:rPr>
            <w:t>05RH39-V1</w:t>
          </w:r>
        </w:p>
      </w:tc>
    </w:tr>
  </w:tbl>
  <w:p w:rsidR="00632024" w:rsidRPr="007C68B0" w:rsidRDefault="00632024" w:rsidP="0090105C">
    <w:pPr>
      <w:pStyle w:val="Header"/>
      <w:jc w:val="right"/>
      <w:rPr>
        <w:rFonts w:ascii="Times New Roman" w:hAnsi="Times New Roman"/>
        <w:b/>
        <w:sz w:val="18"/>
        <w:szCs w:val="18"/>
      </w:rPr>
    </w:pPr>
    <w:r w:rsidRPr="007C68B0">
      <w:rPr>
        <w:rFonts w:ascii="Times New Roman" w:hAnsi="Times New Roman"/>
        <w:b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A7AEF"/>
    <w:multiLevelType w:val="multilevel"/>
    <w:tmpl w:val="F832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F86410"/>
    <w:multiLevelType w:val="hybridMultilevel"/>
    <w:tmpl w:val="9940984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BB32A3"/>
    <w:multiLevelType w:val="hybridMultilevel"/>
    <w:tmpl w:val="1E8C3DB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40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0B93E32"/>
    <w:multiLevelType w:val="hybridMultilevel"/>
    <w:tmpl w:val="E6D2AA74"/>
    <w:lvl w:ilvl="0" w:tplc="C7EEA2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B04C23"/>
    <w:multiLevelType w:val="hybridMultilevel"/>
    <w:tmpl w:val="2DD23130"/>
    <w:lvl w:ilvl="0" w:tplc="6C3218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211F47"/>
    <w:multiLevelType w:val="multilevel"/>
    <w:tmpl w:val="5DD2A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F0B14EB"/>
    <w:multiLevelType w:val="hybridMultilevel"/>
    <w:tmpl w:val="0CBAB1E0"/>
    <w:lvl w:ilvl="0" w:tplc="C6C63CD8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8D03CC"/>
    <w:multiLevelType w:val="hybridMultilevel"/>
    <w:tmpl w:val="1124FCFA"/>
    <w:lvl w:ilvl="0" w:tplc="0C0A0019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11023E9"/>
    <w:multiLevelType w:val="multilevel"/>
    <w:tmpl w:val="CD387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B2E3B50"/>
    <w:multiLevelType w:val="multilevel"/>
    <w:tmpl w:val="499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536292F"/>
    <w:multiLevelType w:val="multilevel"/>
    <w:tmpl w:val="5C72D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C862370"/>
    <w:multiLevelType w:val="hybridMultilevel"/>
    <w:tmpl w:val="E15AC27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77750D"/>
    <w:multiLevelType w:val="multilevel"/>
    <w:tmpl w:val="860E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5C069BF"/>
    <w:multiLevelType w:val="multilevel"/>
    <w:tmpl w:val="38B02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8C71638"/>
    <w:multiLevelType w:val="multilevel"/>
    <w:tmpl w:val="1846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5FFD45D0"/>
    <w:multiLevelType w:val="hybridMultilevel"/>
    <w:tmpl w:val="0812FEBE"/>
    <w:lvl w:ilvl="0" w:tplc="1F0A4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8E43516"/>
    <w:multiLevelType w:val="hybridMultilevel"/>
    <w:tmpl w:val="81F87FF0"/>
    <w:lvl w:ilvl="0" w:tplc="240A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B7773ED"/>
    <w:multiLevelType w:val="multilevel"/>
    <w:tmpl w:val="3AC63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3D8038C"/>
    <w:multiLevelType w:val="multilevel"/>
    <w:tmpl w:val="7C50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941070D"/>
    <w:multiLevelType w:val="hybridMultilevel"/>
    <w:tmpl w:val="6310B114"/>
    <w:lvl w:ilvl="0" w:tplc="813410D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D575336"/>
    <w:multiLevelType w:val="hybridMultilevel"/>
    <w:tmpl w:val="1A5CB298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17"/>
  </w:num>
  <w:num w:numId="5">
    <w:abstractNumId w:val="8"/>
  </w:num>
  <w:num w:numId="6">
    <w:abstractNumId w:val="9"/>
  </w:num>
  <w:num w:numId="7">
    <w:abstractNumId w:val="12"/>
  </w:num>
  <w:num w:numId="8">
    <w:abstractNumId w:val="14"/>
  </w:num>
  <w:num w:numId="9">
    <w:abstractNumId w:val="0"/>
  </w:num>
  <w:num w:numId="10">
    <w:abstractNumId w:val="5"/>
  </w:num>
  <w:num w:numId="11">
    <w:abstractNumId w:val="18"/>
  </w:num>
  <w:num w:numId="12">
    <w:abstractNumId w:val="19"/>
  </w:num>
  <w:num w:numId="13">
    <w:abstractNumId w:val="1"/>
  </w:num>
  <w:num w:numId="14">
    <w:abstractNumId w:val="4"/>
  </w:num>
  <w:num w:numId="15">
    <w:abstractNumId w:val="20"/>
  </w:num>
  <w:num w:numId="16">
    <w:abstractNumId w:val="2"/>
  </w:num>
  <w:num w:numId="17">
    <w:abstractNumId w:val="3"/>
  </w:num>
  <w:num w:numId="18">
    <w:abstractNumId w:val="6"/>
  </w:num>
  <w:num w:numId="19">
    <w:abstractNumId w:val="16"/>
  </w:num>
  <w:num w:numId="20">
    <w:abstractNumId w:val="15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0532"/>
    <w:rsid w:val="000001AF"/>
    <w:rsid w:val="0001548D"/>
    <w:rsid w:val="00063EA7"/>
    <w:rsid w:val="000B0AD6"/>
    <w:rsid w:val="00122075"/>
    <w:rsid w:val="00131485"/>
    <w:rsid w:val="00146B1B"/>
    <w:rsid w:val="0016113B"/>
    <w:rsid w:val="00164E9C"/>
    <w:rsid w:val="00166EB7"/>
    <w:rsid w:val="0017307C"/>
    <w:rsid w:val="00175858"/>
    <w:rsid w:val="00192014"/>
    <w:rsid w:val="001A22FF"/>
    <w:rsid w:val="001A358D"/>
    <w:rsid w:val="001B1A43"/>
    <w:rsid w:val="001B7780"/>
    <w:rsid w:val="001D479C"/>
    <w:rsid w:val="001D6D6C"/>
    <w:rsid w:val="00215928"/>
    <w:rsid w:val="0023703F"/>
    <w:rsid w:val="00247881"/>
    <w:rsid w:val="00271F8B"/>
    <w:rsid w:val="002A59E8"/>
    <w:rsid w:val="0030460B"/>
    <w:rsid w:val="00304E1F"/>
    <w:rsid w:val="00351BCB"/>
    <w:rsid w:val="00353032"/>
    <w:rsid w:val="0036262D"/>
    <w:rsid w:val="003725B7"/>
    <w:rsid w:val="00372B12"/>
    <w:rsid w:val="00382216"/>
    <w:rsid w:val="00387D9D"/>
    <w:rsid w:val="003A0C9B"/>
    <w:rsid w:val="003C2A8C"/>
    <w:rsid w:val="003F0CCD"/>
    <w:rsid w:val="003F28E1"/>
    <w:rsid w:val="00416233"/>
    <w:rsid w:val="004205D7"/>
    <w:rsid w:val="00424C73"/>
    <w:rsid w:val="00431BD9"/>
    <w:rsid w:val="004A2EF6"/>
    <w:rsid w:val="004C5D10"/>
    <w:rsid w:val="004D4D47"/>
    <w:rsid w:val="004D5F84"/>
    <w:rsid w:val="004E2C73"/>
    <w:rsid w:val="0050081E"/>
    <w:rsid w:val="005151CB"/>
    <w:rsid w:val="005158D3"/>
    <w:rsid w:val="0052658B"/>
    <w:rsid w:val="0053097D"/>
    <w:rsid w:val="00532C13"/>
    <w:rsid w:val="00566B1B"/>
    <w:rsid w:val="005A1032"/>
    <w:rsid w:val="00600040"/>
    <w:rsid w:val="0060246C"/>
    <w:rsid w:val="00632024"/>
    <w:rsid w:val="0063788E"/>
    <w:rsid w:val="00642087"/>
    <w:rsid w:val="006854CA"/>
    <w:rsid w:val="006A0911"/>
    <w:rsid w:val="006A1A59"/>
    <w:rsid w:val="006A1A6A"/>
    <w:rsid w:val="006F48DD"/>
    <w:rsid w:val="00701926"/>
    <w:rsid w:val="007413BA"/>
    <w:rsid w:val="00763BB0"/>
    <w:rsid w:val="00764D02"/>
    <w:rsid w:val="007749D0"/>
    <w:rsid w:val="007C68B0"/>
    <w:rsid w:val="00814ACC"/>
    <w:rsid w:val="0081629E"/>
    <w:rsid w:val="00836565"/>
    <w:rsid w:val="00841376"/>
    <w:rsid w:val="00842C04"/>
    <w:rsid w:val="00871BD9"/>
    <w:rsid w:val="00880F53"/>
    <w:rsid w:val="00881DF6"/>
    <w:rsid w:val="00883824"/>
    <w:rsid w:val="008C3025"/>
    <w:rsid w:val="008F09A4"/>
    <w:rsid w:val="008F261C"/>
    <w:rsid w:val="008F2985"/>
    <w:rsid w:val="0090105C"/>
    <w:rsid w:val="009139AC"/>
    <w:rsid w:val="0094514C"/>
    <w:rsid w:val="00961B12"/>
    <w:rsid w:val="0096467B"/>
    <w:rsid w:val="00966785"/>
    <w:rsid w:val="009A2132"/>
    <w:rsid w:val="009A5AEB"/>
    <w:rsid w:val="009E7FFB"/>
    <w:rsid w:val="00A2133A"/>
    <w:rsid w:val="00A34820"/>
    <w:rsid w:val="00A409EE"/>
    <w:rsid w:val="00A44EFF"/>
    <w:rsid w:val="00A464B3"/>
    <w:rsid w:val="00A52218"/>
    <w:rsid w:val="00A64A2B"/>
    <w:rsid w:val="00A67758"/>
    <w:rsid w:val="00A90070"/>
    <w:rsid w:val="00A915B0"/>
    <w:rsid w:val="00AA6245"/>
    <w:rsid w:val="00AA757F"/>
    <w:rsid w:val="00AE03F7"/>
    <w:rsid w:val="00B20532"/>
    <w:rsid w:val="00B25E36"/>
    <w:rsid w:val="00B473D6"/>
    <w:rsid w:val="00B622B3"/>
    <w:rsid w:val="00B625B4"/>
    <w:rsid w:val="00B81D68"/>
    <w:rsid w:val="00B97731"/>
    <w:rsid w:val="00BF1502"/>
    <w:rsid w:val="00C04460"/>
    <w:rsid w:val="00C21586"/>
    <w:rsid w:val="00C51D3D"/>
    <w:rsid w:val="00C72FE4"/>
    <w:rsid w:val="00CB3934"/>
    <w:rsid w:val="00CB3AC7"/>
    <w:rsid w:val="00CC3222"/>
    <w:rsid w:val="00CD45E6"/>
    <w:rsid w:val="00CD76C8"/>
    <w:rsid w:val="00D01E2B"/>
    <w:rsid w:val="00D34550"/>
    <w:rsid w:val="00D37B74"/>
    <w:rsid w:val="00D444BF"/>
    <w:rsid w:val="00D66018"/>
    <w:rsid w:val="00DA19E1"/>
    <w:rsid w:val="00DA4D6C"/>
    <w:rsid w:val="00DB73DD"/>
    <w:rsid w:val="00DC120C"/>
    <w:rsid w:val="00DD4CF2"/>
    <w:rsid w:val="00E14FB0"/>
    <w:rsid w:val="00E20F02"/>
    <w:rsid w:val="00E245C5"/>
    <w:rsid w:val="00E328F8"/>
    <w:rsid w:val="00E47439"/>
    <w:rsid w:val="00E73824"/>
    <w:rsid w:val="00E73EB8"/>
    <w:rsid w:val="00E87274"/>
    <w:rsid w:val="00EB10E3"/>
    <w:rsid w:val="00EB542E"/>
    <w:rsid w:val="00EC4F53"/>
    <w:rsid w:val="00ED48D9"/>
    <w:rsid w:val="00EF4768"/>
    <w:rsid w:val="00F57917"/>
    <w:rsid w:val="00F717CB"/>
    <w:rsid w:val="00F9654D"/>
    <w:rsid w:val="00FB135C"/>
    <w:rsid w:val="00FB6348"/>
    <w:rsid w:val="00FD0B14"/>
    <w:rsid w:val="00FD26E8"/>
    <w:rsid w:val="00FD44CC"/>
    <w:rsid w:val="00FF3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53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20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20532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rsid w:val="00B20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20532"/>
    <w:rPr>
      <w:rFonts w:ascii="Calibri" w:hAnsi="Calibri" w:cs="Times New Roman"/>
    </w:rPr>
  </w:style>
  <w:style w:type="character" w:styleId="Hyperlink">
    <w:name w:val="Hyperlink"/>
    <w:basedOn w:val="DefaultParagraphFont"/>
    <w:uiPriority w:val="99"/>
    <w:rsid w:val="00B2053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B2053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PageNumber">
    <w:name w:val="page number"/>
    <w:basedOn w:val="DefaultParagraphFont"/>
    <w:uiPriority w:val="99"/>
    <w:rsid w:val="00B2053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20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205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35303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://www.hus.org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484</TotalTime>
  <Pages>1</Pages>
  <Words>568</Words>
  <Characters>3126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Camila Gil Silva</dc:creator>
  <cp:keywords/>
  <dc:description/>
  <cp:lastModifiedBy>compras.gestion4</cp:lastModifiedBy>
  <cp:revision>43</cp:revision>
  <cp:lastPrinted>2017-09-18T15:08:00Z</cp:lastPrinted>
  <dcterms:created xsi:type="dcterms:W3CDTF">2017-09-15T21:40:00Z</dcterms:created>
  <dcterms:modified xsi:type="dcterms:W3CDTF">2017-10-27T12:43:00Z</dcterms:modified>
</cp:coreProperties>
</file>