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8D" w:rsidRPr="00304E1F" w:rsidRDefault="0001548D" w:rsidP="00B20532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01548D" w:rsidRPr="00304E1F" w:rsidRDefault="0001548D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01548D" w:rsidRPr="00304E1F" w:rsidRDefault="0001548D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01548D" w:rsidRPr="00304E1F" w:rsidRDefault="0001548D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01548D" w:rsidRPr="00304E1F" w:rsidRDefault="0001548D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01548D" w:rsidRPr="00304E1F" w:rsidRDefault="0001548D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01548D" w:rsidRPr="00304E1F" w:rsidRDefault="0001548D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01548D" w:rsidRDefault="0001548D" w:rsidP="00BF1502">
      <w:pPr>
        <w:spacing w:after="0" w:line="240" w:lineRule="auto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01548D" w:rsidRDefault="0001548D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Pr="00166EB7">
        <w:rPr>
          <w:rFonts w:ascii="Arial Narrow" w:hAnsi="Arial Narrow" w:cs="Arial"/>
          <w:bCs/>
          <w:color w:val="000000"/>
          <w:sz w:val="20"/>
          <w:szCs w:val="20"/>
        </w:rPr>
        <w:t>ADQUISICIÓN DE SETENTA  Y NUEVE (79) LICENCIAS DE OFFICE 2016 ESTANDAR OLP NL GOV.  SESENTA Y NUEVE (69) PARA BOGOTÁ Y DIEZ (10) PARA LA U.F. DE ZIPAQUIRÁ.</w:t>
      </w:r>
    </w:p>
    <w:p w:rsidR="0001548D" w:rsidRDefault="0001548D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</w:pPr>
    </w:p>
    <w:p w:rsidR="0001548D" w:rsidRPr="00842C04" w:rsidRDefault="0001548D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01548D" w:rsidRPr="00BF1502" w:rsidRDefault="0001548D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2A59E8">
        <w:rPr>
          <w:rFonts w:ascii="Arial Narrow" w:hAnsi="Arial Narrow" w:cs="Arial"/>
          <w:b/>
          <w:bCs/>
          <w:color w:val="000000"/>
          <w:sz w:val="20"/>
          <w:szCs w:val="20"/>
        </w:rPr>
        <w:t>ADQUISICIÓN DE SETENTA  Y NUEVE (79) LICENCIAS DE OFFICE 2016 ESTANDAR OLP NL GOV.  SESENTA Y NUEVE (69) PARA BOGOTÁ Y DIEZ (10) PARA LA U.F. DE ZIPAQUIRÁ</w:t>
      </w:r>
      <w:r>
        <w:rPr>
          <w:rFonts w:ascii="Arial Narrow" w:hAnsi="Arial Narrow" w:cs="Arial"/>
          <w:b/>
          <w:sz w:val="18"/>
          <w:szCs w:val="18"/>
        </w:rPr>
        <w:t xml:space="preserve">. </w:t>
      </w:r>
      <w:r w:rsidRPr="003C2A8C">
        <w:rPr>
          <w:rFonts w:ascii="Arial Narrow" w:hAnsi="Arial Narrow" w:cs="Arial"/>
          <w:sz w:val="18"/>
          <w:szCs w:val="18"/>
        </w:rPr>
        <w:t>El tiempo</w:t>
      </w:r>
      <w:r>
        <w:rPr>
          <w:rFonts w:ascii="Arial Narrow" w:hAnsi="Arial Narrow" w:cs="Arial"/>
          <w:sz w:val="18"/>
          <w:szCs w:val="18"/>
        </w:rPr>
        <w:t xml:space="preserve"> de contratación para la entrega de productos, bienes, suministros y servicios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>será por 90 días calendario a la firma del acta de inicio</w:t>
      </w:r>
      <w:r w:rsidRPr="003C2A8C">
        <w:rPr>
          <w:rFonts w:ascii="Arial Narrow" w:hAnsi="Arial Narrow" w:cs="Arial"/>
          <w:sz w:val="18"/>
          <w:szCs w:val="18"/>
        </w:rPr>
        <w:t xml:space="preserve">, lugar </w:t>
      </w:r>
      <w:r>
        <w:rPr>
          <w:rFonts w:ascii="Arial Narrow" w:hAnsi="Arial Narrow" w:cs="Arial"/>
          <w:sz w:val="18"/>
          <w:szCs w:val="18"/>
        </w:rPr>
        <w:t xml:space="preserve"> E.S.E. </w:t>
      </w:r>
      <w:r w:rsidRPr="003C2A8C">
        <w:rPr>
          <w:rFonts w:ascii="Arial Narrow" w:hAnsi="Arial Narrow" w:cs="Arial"/>
          <w:sz w:val="18"/>
          <w:szCs w:val="18"/>
        </w:rPr>
        <w:t>Hospital Universitario de la</w:t>
      </w:r>
      <w:r>
        <w:rPr>
          <w:rFonts w:ascii="Arial Narrow" w:hAnsi="Arial Narrow" w:cs="Arial"/>
          <w:sz w:val="18"/>
          <w:szCs w:val="18"/>
        </w:rPr>
        <w:t xml:space="preserve"> Samaritana </w:t>
      </w:r>
      <w:r w:rsidRPr="003C2A8C">
        <w:rPr>
          <w:rFonts w:ascii="Arial Narrow" w:hAnsi="Arial Narrow" w:cs="Arial"/>
          <w:sz w:val="18"/>
          <w:szCs w:val="18"/>
        </w:rPr>
        <w:t>Bogotá</w:t>
      </w:r>
      <w:r>
        <w:rPr>
          <w:rFonts w:ascii="Arial Narrow" w:hAnsi="Arial Narrow" w:cs="Arial"/>
          <w:b/>
          <w:sz w:val="18"/>
          <w:szCs w:val="18"/>
        </w:rPr>
        <w:t>,</w:t>
      </w:r>
      <w:r>
        <w:rPr>
          <w:rFonts w:ascii="Arial Narrow" w:hAnsi="Arial Narrow" w:cs="Arial"/>
          <w:sz w:val="18"/>
          <w:szCs w:val="18"/>
        </w:rPr>
        <w:t xml:space="preserve"> d</w:t>
      </w:r>
      <w:r w:rsidRPr="003C2A8C">
        <w:rPr>
          <w:rFonts w:ascii="Arial Narrow" w:hAnsi="Arial Narrow" w:cs="Arial"/>
          <w:sz w:val="18"/>
          <w:szCs w:val="18"/>
        </w:rPr>
        <w:t>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01548D" w:rsidRDefault="0001548D" w:rsidP="00B20532">
      <w:pPr>
        <w:jc w:val="both"/>
        <w:rPr>
          <w:rFonts w:ascii="Arial Narrow" w:hAnsi="Arial Narrow" w:cs="Arial"/>
          <w:sz w:val="18"/>
          <w:szCs w:val="18"/>
        </w:rPr>
      </w:pPr>
    </w:p>
    <w:p w:rsidR="0001548D" w:rsidRPr="00304E1F" w:rsidRDefault="0001548D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01548D" w:rsidRPr="00304E1F" w:rsidRDefault="0001548D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01548D" w:rsidRPr="00304E1F" w:rsidRDefault="0001548D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01548D" w:rsidRPr="00304E1F" w:rsidRDefault="0001548D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01548D" w:rsidRPr="00304E1F" w:rsidRDefault="0001548D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01548D" w:rsidRPr="00AA6245" w:rsidRDefault="0001548D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01548D" w:rsidRPr="00AA6245" w:rsidSect="00F57917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8D" w:rsidRDefault="0001548D">
      <w:pPr>
        <w:spacing w:after="0" w:line="240" w:lineRule="auto"/>
      </w:pPr>
      <w:r>
        <w:separator/>
      </w:r>
    </w:p>
  </w:endnote>
  <w:endnote w:type="continuationSeparator" w:id="0">
    <w:p w:rsidR="0001548D" w:rsidRDefault="00015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01548D" w:rsidRPr="00A64A2B">
      <w:trPr>
        <w:jc w:val="center"/>
      </w:trPr>
      <w:tc>
        <w:tcPr>
          <w:tcW w:w="0" w:type="auto"/>
        </w:tcPr>
        <w:p w:rsidR="0001548D" w:rsidRPr="00B20532" w:rsidRDefault="0001548D" w:rsidP="0090105C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01548D" w:rsidRPr="00A64A2B" w:rsidRDefault="0001548D" w:rsidP="0090105C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01548D" w:rsidRPr="00A64A2B" w:rsidRDefault="0001548D">
          <w:pPr>
            <w:pStyle w:val="Footer"/>
            <w:jc w:val="right"/>
          </w:pPr>
          <w:r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01548D" w:rsidRPr="00DA19E1" w:rsidRDefault="0001548D" w:rsidP="0090105C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8D" w:rsidRDefault="0001548D">
      <w:pPr>
        <w:spacing w:after="0" w:line="240" w:lineRule="auto"/>
      </w:pPr>
      <w:r>
        <w:separator/>
      </w:r>
    </w:p>
  </w:footnote>
  <w:footnote w:type="continuationSeparator" w:id="0">
    <w:p w:rsidR="0001548D" w:rsidRDefault="00015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48D" w:rsidRDefault="0001548D" w:rsidP="0090105C">
    <w:pPr>
      <w:pStyle w:val="Header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28.5pt;visibility:visible">
          <v:imagedata r:id="rId1" o:title="" croptop="10377f" cropbottom="16906f" cropleft="9343f" cropright="11264f"/>
        </v:shape>
      </w:pict>
    </w:r>
  </w:p>
  <w:p w:rsidR="0001548D" w:rsidRPr="00FD0B14" w:rsidRDefault="0001548D" w:rsidP="0090105C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01548D" w:rsidRPr="007C68B0">
      <w:trPr>
        <w:trHeight w:val="320"/>
      </w:trPr>
      <w:tc>
        <w:tcPr>
          <w:tcW w:w="1634" w:type="dxa"/>
          <w:vAlign w:val="center"/>
        </w:tcPr>
        <w:p w:rsidR="0001548D" w:rsidRPr="00E328F8" w:rsidRDefault="0001548D" w:rsidP="0090105C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01548D" w:rsidRPr="007C68B0" w:rsidRDefault="0001548D" w:rsidP="0090105C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D03CC"/>
    <w:multiLevelType w:val="hybridMultilevel"/>
    <w:tmpl w:val="1124FCFA"/>
    <w:lvl w:ilvl="0" w:tplc="0C0A0019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FFD45D0"/>
    <w:multiLevelType w:val="hybridMultilevel"/>
    <w:tmpl w:val="0812FEBE"/>
    <w:lvl w:ilvl="0" w:tplc="1F0A4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8E43516"/>
    <w:multiLevelType w:val="hybridMultilevel"/>
    <w:tmpl w:val="81F87FF0"/>
    <w:lvl w:ilvl="0" w:tplc="240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7"/>
  </w:num>
  <w:num w:numId="5">
    <w:abstractNumId w:val="8"/>
  </w:num>
  <w:num w:numId="6">
    <w:abstractNumId w:val="9"/>
  </w:num>
  <w:num w:numId="7">
    <w:abstractNumId w:val="12"/>
  </w:num>
  <w:num w:numId="8">
    <w:abstractNumId w:val="14"/>
  </w:num>
  <w:num w:numId="9">
    <w:abstractNumId w:val="0"/>
  </w:num>
  <w:num w:numId="10">
    <w:abstractNumId w:val="5"/>
  </w:num>
  <w:num w:numId="11">
    <w:abstractNumId w:val="18"/>
  </w:num>
  <w:num w:numId="12">
    <w:abstractNumId w:val="19"/>
  </w:num>
  <w:num w:numId="13">
    <w:abstractNumId w:val="1"/>
  </w:num>
  <w:num w:numId="14">
    <w:abstractNumId w:val="4"/>
  </w:num>
  <w:num w:numId="15">
    <w:abstractNumId w:val="20"/>
  </w:num>
  <w:num w:numId="16">
    <w:abstractNumId w:val="2"/>
  </w:num>
  <w:num w:numId="17">
    <w:abstractNumId w:val="3"/>
  </w:num>
  <w:num w:numId="18">
    <w:abstractNumId w:val="6"/>
  </w:num>
  <w:num w:numId="19">
    <w:abstractNumId w:val="16"/>
  </w:num>
  <w:num w:numId="20">
    <w:abstractNumId w:val="15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532"/>
    <w:rsid w:val="000001AF"/>
    <w:rsid w:val="0001548D"/>
    <w:rsid w:val="00063EA7"/>
    <w:rsid w:val="000B0AD6"/>
    <w:rsid w:val="00122075"/>
    <w:rsid w:val="00131485"/>
    <w:rsid w:val="00146B1B"/>
    <w:rsid w:val="0016113B"/>
    <w:rsid w:val="00164E9C"/>
    <w:rsid w:val="00166EB7"/>
    <w:rsid w:val="0017307C"/>
    <w:rsid w:val="00175858"/>
    <w:rsid w:val="00192014"/>
    <w:rsid w:val="001A22FF"/>
    <w:rsid w:val="001A358D"/>
    <w:rsid w:val="001B1A43"/>
    <w:rsid w:val="001B7780"/>
    <w:rsid w:val="001D479C"/>
    <w:rsid w:val="001D6D6C"/>
    <w:rsid w:val="00215928"/>
    <w:rsid w:val="0023703F"/>
    <w:rsid w:val="00247881"/>
    <w:rsid w:val="00271F8B"/>
    <w:rsid w:val="002A59E8"/>
    <w:rsid w:val="0030460B"/>
    <w:rsid w:val="00304E1F"/>
    <w:rsid w:val="00351BCB"/>
    <w:rsid w:val="00353032"/>
    <w:rsid w:val="003725B7"/>
    <w:rsid w:val="00372B12"/>
    <w:rsid w:val="00382216"/>
    <w:rsid w:val="00387D9D"/>
    <w:rsid w:val="003A0C9B"/>
    <w:rsid w:val="003C2A8C"/>
    <w:rsid w:val="003F0CCD"/>
    <w:rsid w:val="003F28E1"/>
    <w:rsid w:val="00416233"/>
    <w:rsid w:val="00424C73"/>
    <w:rsid w:val="00431BD9"/>
    <w:rsid w:val="004A2EF6"/>
    <w:rsid w:val="004C5D10"/>
    <w:rsid w:val="004D4D47"/>
    <w:rsid w:val="004D5F84"/>
    <w:rsid w:val="004E2C73"/>
    <w:rsid w:val="0050081E"/>
    <w:rsid w:val="005151CB"/>
    <w:rsid w:val="005158D3"/>
    <w:rsid w:val="0052658B"/>
    <w:rsid w:val="0053097D"/>
    <w:rsid w:val="00532C13"/>
    <w:rsid w:val="00566B1B"/>
    <w:rsid w:val="005A1032"/>
    <w:rsid w:val="00600040"/>
    <w:rsid w:val="0060246C"/>
    <w:rsid w:val="0063788E"/>
    <w:rsid w:val="00642087"/>
    <w:rsid w:val="006854CA"/>
    <w:rsid w:val="006A0911"/>
    <w:rsid w:val="006A1A6A"/>
    <w:rsid w:val="006F48DD"/>
    <w:rsid w:val="00701926"/>
    <w:rsid w:val="007413BA"/>
    <w:rsid w:val="00763BB0"/>
    <w:rsid w:val="00764D02"/>
    <w:rsid w:val="007749D0"/>
    <w:rsid w:val="007C68B0"/>
    <w:rsid w:val="00814ACC"/>
    <w:rsid w:val="0081629E"/>
    <w:rsid w:val="00841376"/>
    <w:rsid w:val="00842C04"/>
    <w:rsid w:val="00871BD9"/>
    <w:rsid w:val="00880F53"/>
    <w:rsid w:val="00881DF6"/>
    <w:rsid w:val="00883824"/>
    <w:rsid w:val="008C3025"/>
    <w:rsid w:val="008F09A4"/>
    <w:rsid w:val="008F261C"/>
    <w:rsid w:val="008F2985"/>
    <w:rsid w:val="0090105C"/>
    <w:rsid w:val="009139AC"/>
    <w:rsid w:val="0094514C"/>
    <w:rsid w:val="00961B12"/>
    <w:rsid w:val="0096467B"/>
    <w:rsid w:val="00966785"/>
    <w:rsid w:val="009A2132"/>
    <w:rsid w:val="009A5AEB"/>
    <w:rsid w:val="009E7FFB"/>
    <w:rsid w:val="00A2133A"/>
    <w:rsid w:val="00A34820"/>
    <w:rsid w:val="00A409EE"/>
    <w:rsid w:val="00A44EFF"/>
    <w:rsid w:val="00A464B3"/>
    <w:rsid w:val="00A52218"/>
    <w:rsid w:val="00A64A2B"/>
    <w:rsid w:val="00A67758"/>
    <w:rsid w:val="00A90070"/>
    <w:rsid w:val="00A915B0"/>
    <w:rsid w:val="00AA6245"/>
    <w:rsid w:val="00AA757F"/>
    <w:rsid w:val="00AE03F7"/>
    <w:rsid w:val="00B20532"/>
    <w:rsid w:val="00B25E36"/>
    <w:rsid w:val="00B473D6"/>
    <w:rsid w:val="00B622B3"/>
    <w:rsid w:val="00B625B4"/>
    <w:rsid w:val="00B81D68"/>
    <w:rsid w:val="00B97731"/>
    <w:rsid w:val="00BF1502"/>
    <w:rsid w:val="00C04460"/>
    <w:rsid w:val="00C21586"/>
    <w:rsid w:val="00C51D3D"/>
    <w:rsid w:val="00C72FE4"/>
    <w:rsid w:val="00CB3934"/>
    <w:rsid w:val="00CB3AC7"/>
    <w:rsid w:val="00CC3222"/>
    <w:rsid w:val="00CD45E6"/>
    <w:rsid w:val="00CD76C8"/>
    <w:rsid w:val="00D01E2B"/>
    <w:rsid w:val="00D34550"/>
    <w:rsid w:val="00D37B74"/>
    <w:rsid w:val="00D444BF"/>
    <w:rsid w:val="00D66018"/>
    <w:rsid w:val="00DA19E1"/>
    <w:rsid w:val="00DA4D6C"/>
    <w:rsid w:val="00DB73DD"/>
    <w:rsid w:val="00DC120C"/>
    <w:rsid w:val="00DD4CF2"/>
    <w:rsid w:val="00E14FB0"/>
    <w:rsid w:val="00E20F02"/>
    <w:rsid w:val="00E245C5"/>
    <w:rsid w:val="00E328F8"/>
    <w:rsid w:val="00E47439"/>
    <w:rsid w:val="00E73824"/>
    <w:rsid w:val="00E73EB8"/>
    <w:rsid w:val="00E87274"/>
    <w:rsid w:val="00EB10E3"/>
    <w:rsid w:val="00EB542E"/>
    <w:rsid w:val="00EC4F53"/>
    <w:rsid w:val="00ED48D9"/>
    <w:rsid w:val="00EF4768"/>
    <w:rsid w:val="00F57917"/>
    <w:rsid w:val="00F717CB"/>
    <w:rsid w:val="00F9654D"/>
    <w:rsid w:val="00FB135C"/>
    <w:rsid w:val="00FB6348"/>
    <w:rsid w:val="00FD0B14"/>
    <w:rsid w:val="00FD26E8"/>
    <w:rsid w:val="00FD44CC"/>
    <w:rsid w:val="00FF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0532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0532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B205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B2053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5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0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35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480</TotalTime>
  <Pages>1</Pages>
  <Words>564</Words>
  <Characters>3104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42</cp:revision>
  <cp:lastPrinted>2017-09-18T15:08:00Z</cp:lastPrinted>
  <dcterms:created xsi:type="dcterms:W3CDTF">2017-09-15T21:40:00Z</dcterms:created>
  <dcterms:modified xsi:type="dcterms:W3CDTF">2017-10-24T14:49:00Z</dcterms:modified>
</cp:coreProperties>
</file>